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84D" w:rsidRPr="009270C9" w:rsidRDefault="0028684D" w:rsidP="00FE1902">
      <w:pPr>
        <w:jc w:val="center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 xml:space="preserve">Список сотрудников </w:t>
      </w:r>
      <w:r>
        <w:rPr>
          <w:rFonts w:ascii="Times New Roman" w:hAnsi="Times New Roman"/>
        </w:rPr>
        <w:t>ГККП «Сельскохозяйственный колледж с. Катарколь» при управлении образования Акмолинской области</w:t>
      </w:r>
    </w:p>
    <w:tbl>
      <w:tblPr>
        <w:tblW w:w="1598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40"/>
        <w:gridCol w:w="2700"/>
        <w:gridCol w:w="2520"/>
        <w:gridCol w:w="1980"/>
        <w:gridCol w:w="1800"/>
        <w:gridCol w:w="1604"/>
        <w:gridCol w:w="16"/>
        <w:gridCol w:w="1980"/>
        <w:gridCol w:w="2340"/>
      </w:tblGrid>
      <w:tr w:rsidR="0028684D" w:rsidRPr="009270C9" w:rsidTr="00CD0F01">
        <w:tc>
          <w:tcPr>
            <w:tcW w:w="1040" w:type="dxa"/>
            <w:vAlign w:val="center"/>
          </w:tcPr>
          <w:p w:rsidR="0028684D" w:rsidRPr="009270C9" w:rsidRDefault="0028684D" w:rsidP="007C0493">
            <w:pPr>
              <w:jc w:val="center"/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№</w:t>
            </w:r>
          </w:p>
        </w:tc>
        <w:tc>
          <w:tcPr>
            <w:tcW w:w="2700" w:type="dxa"/>
            <w:vAlign w:val="center"/>
          </w:tcPr>
          <w:p w:rsidR="0028684D" w:rsidRPr="009270C9" w:rsidRDefault="0028684D" w:rsidP="00C16107">
            <w:pPr>
              <w:tabs>
                <w:tab w:val="left" w:pos="1752"/>
              </w:tabs>
              <w:jc w:val="center"/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ФИО педагога/тех.персонала</w:t>
            </w:r>
          </w:p>
        </w:tc>
        <w:tc>
          <w:tcPr>
            <w:tcW w:w="2520" w:type="dxa"/>
            <w:vAlign w:val="center"/>
          </w:tcPr>
          <w:p w:rsidR="0028684D" w:rsidRPr="009270C9" w:rsidRDefault="0028684D" w:rsidP="007C0493">
            <w:pPr>
              <w:jc w:val="center"/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Наименование организации, должность</w:t>
            </w:r>
          </w:p>
        </w:tc>
        <w:tc>
          <w:tcPr>
            <w:tcW w:w="1980" w:type="dxa"/>
            <w:vAlign w:val="center"/>
          </w:tcPr>
          <w:p w:rsidR="0028684D" w:rsidRPr="009270C9" w:rsidRDefault="0028684D" w:rsidP="007C0493">
            <w:pPr>
              <w:jc w:val="center"/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Фото3*4</w:t>
            </w:r>
          </w:p>
        </w:tc>
        <w:tc>
          <w:tcPr>
            <w:tcW w:w="1800" w:type="dxa"/>
            <w:vAlign w:val="center"/>
          </w:tcPr>
          <w:p w:rsidR="0028684D" w:rsidRPr="009270C9" w:rsidRDefault="0028684D" w:rsidP="007C0493">
            <w:pPr>
              <w:tabs>
                <w:tab w:val="left" w:pos="1072"/>
              </w:tabs>
              <w:jc w:val="center"/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Нагрузка и расписание</w:t>
            </w:r>
          </w:p>
        </w:tc>
        <w:tc>
          <w:tcPr>
            <w:tcW w:w="1620" w:type="dxa"/>
            <w:gridSpan w:val="2"/>
            <w:vAlign w:val="center"/>
          </w:tcPr>
          <w:p w:rsidR="0028684D" w:rsidRPr="009270C9" w:rsidRDefault="0028684D" w:rsidP="00B73E9F">
            <w:pPr>
              <w:ind w:left="-108"/>
              <w:jc w:val="center"/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№ приказа и дата назначения</w:t>
            </w:r>
          </w:p>
        </w:tc>
        <w:tc>
          <w:tcPr>
            <w:tcW w:w="1980" w:type="dxa"/>
            <w:vAlign w:val="center"/>
          </w:tcPr>
          <w:p w:rsidR="0028684D" w:rsidRPr="009270C9" w:rsidRDefault="0028684D" w:rsidP="007C0493">
            <w:pPr>
              <w:jc w:val="center"/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340" w:type="dxa"/>
            <w:vAlign w:val="center"/>
          </w:tcPr>
          <w:p w:rsidR="0028684D" w:rsidRPr="009270C9" w:rsidRDefault="0028684D" w:rsidP="007C0493">
            <w:pPr>
              <w:jc w:val="center"/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6B7167">
            <w:pPr>
              <w:numPr>
                <w:ilvl w:val="0"/>
                <w:numId w:val="11"/>
              </w:num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Абдрахманова Айжамал    Амангильдиновна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инспектор о/к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lang w:val="kk-KZ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25pt;height:111pt">
                  <v:imagedata r:id="rId5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51-ЛС от 1.09.2000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rPr>
          <w:trHeight w:val="1968"/>
        </w:trPr>
        <w:tc>
          <w:tcPr>
            <w:tcW w:w="1040" w:type="dxa"/>
          </w:tcPr>
          <w:p w:rsidR="0028684D" w:rsidRPr="009270C9" w:rsidRDefault="0028684D" w:rsidP="006B7167">
            <w:pPr>
              <w:numPr>
                <w:ilvl w:val="0"/>
                <w:numId w:val="11"/>
              </w:num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Аппаева Марина Михайловна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комендант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24" o:spid="_x0000_i1026" type="#_x0000_t75" style="width:87.75pt;height:131.25pt;visibility:visible">
                  <v:imagedata r:id="rId6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45 л/с от 12.07.2019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6B7167">
            <w:pPr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Бекова Латина Мишульбаевна</w:t>
            </w:r>
          </w:p>
        </w:tc>
        <w:tc>
          <w:tcPr>
            <w:tcW w:w="2520" w:type="dxa"/>
          </w:tcPr>
          <w:p w:rsidR="0028684D" w:rsidRPr="009270C9" w:rsidRDefault="0028684D" w:rsidP="004648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Преподаватель</w:t>
            </w:r>
          </w:p>
          <w:p w:rsidR="0028684D" w:rsidRPr="009270C9" w:rsidRDefault="0028684D" w:rsidP="00464821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 xml:space="preserve">латинского языка и </w:t>
            </w:r>
          </w:p>
          <w:p w:rsidR="0028684D" w:rsidRPr="009270C9" w:rsidRDefault="0028684D" w:rsidP="00464821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 xml:space="preserve">фармакологии 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1" o:spid="_x0000_i1027" type="#_x0000_t75" style="width:84pt;height:96.75pt;visibility:visible">
                  <v:imagedata r:id="rId7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93-к от 15.10.1990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высшая категория</w:t>
            </w: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</w:rPr>
              <w:t>Пр   № 28 от 18.03.2020г.</w:t>
            </w: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6B7167">
            <w:pPr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Бекова Фариза Нуритдиновна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Методист, преподаватель ветеринарных дисциплин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</w:rPr>
              <w:pict>
                <v:shape id="_x0000_i1028" type="#_x0000_t75" style="width:90.75pt;height:115.5pt">
                  <v:imagedata r:id="rId8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1,5 ставки</w:t>
            </w:r>
          </w:p>
        </w:tc>
        <w:tc>
          <w:tcPr>
            <w:tcW w:w="1604" w:type="dxa"/>
          </w:tcPr>
          <w:p w:rsidR="0028684D" w:rsidRPr="009270C9" w:rsidRDefault="0028684D" w:rsidP="002B2A65">
            <w:pPr>
              <w:rPr>
                <w:rFonts w:ascii="Times New Roman" w:hAnsi="Times New Roman"/>
                <w:color w:val="000000"/>
              </w:rPr>
            </w:pPr>
            <w:r w:rsidRPr="009270C9">
              <w:rPr>
                <w:rFonts w:ascii="Times New Roman" w:hAnsi="Times New Roman"/>
                <w:color w:val="000000"/>
              </w:rPr>
              <w:t>64-ЛС от 27.08.2018 г.</w:t>
            </w: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996" w:type="dxa"/>
            <w:gridSpan w:val="2"/>
          </w:tcPr>
          <w:p w:rsidR="0028684D" w:rsidRPr="009270C9" w:rsidRDefault="0028684D" w:rsidP="006B7167">
            <w:pPr>
              <w:spacing w:line="240" w:lineRule="auto"/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Модератор</w:t>
            </w:r>
          </w:p>
          <w:p w:rsidR="0028684D" w:rsidRPr="009270C9" w:rsidRDefault="0028684D" w:rsidP="006B7167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</w:rPr>
              <w:t>Пр.64 л/с от 17.04.2023 г.</w:t>
            </w: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6B7167">
            <w:pPr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Берсенёва Елена Сергеевна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кастелянша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</w:rPr>
              <w:pict>
                <v:shape id="_x0000_i1029" type="#_x0000_t75" style="width:82.5pt;height:98.25pt">
                  <v:imagedata r:id="rId9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65-л/с от 27.08.2018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6B7167">
            <w:pPr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Боргуль Григорий Михайлович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кочегар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2" o:spid="_x0000_i1030" type="#_x0000_t75" style="width:82.5pt;height:105.75pt;visibility:visible">
                  <v:imagedata r:id="rId10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109-ЛС от 9.10.2015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6B7167">
            <w:pPr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Бостанбаева  Роза Ашимовна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  <w:lang w:val="kk-KZ"/>
              </w:rPr>
              <w:t>преподаватель</w:t>
            </w:r>
            <w:r w:rsidRPr="009270C9">
              <w:rPr>
                <w:rFonts w:ascii="Times New Roman" w:hAnsi="Times New Roman"/>
              </w:rPr>
              <w:t xml:space="preserve"> ветеринарных дисциплин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3" o:spid="_x0000_i1031" type="#_x0000_t75" style="width:81pt;height:91.5pt;visibility:visible">
                  <v:imagedata r:id="rId11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0,9 ставки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66-ЛС от 1.09.2016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 xml:space="preserve">Вторая </w:t>
            </w: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Пр.№ 64 л/с от 18.04.2019 г.</w:t>
            </w: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6B7167">
            <w:pPr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Бутенко Владимир Викторович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юрист- консульт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25" o:spid="_x0000_i1032" type="#_x0000_t75" style="width:87pt;height:108pt;visibility:visible">
                  <v:imagedata r:id="rId12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1,5 ставки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51-ЛС от 12.04.2012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6B7167">
            <w:pPr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Валов Дмитрий Владимирович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сантехник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4" o:spid="_x0000_i1033" type="#_x0000_t75" style="width:85.5pt;height:99pt;visibility:visible">
                  <v:imagedata r:id="rId13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49л/с от 19.08.2019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6B7167">
            <w:pPr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</w:p>
        </w:tc>
        <w:tc>
          <w:tcPr>
            <w:tcW w:w="2700" w:type="dxa"/>
            <w:vAlign w:val="bottom"/>
          </w:tcPr>
          <w:p w:rsidR="0028684D" w:rsidRPr="009270C9" w:rsidRDefault="0028684D" w:rsidP="004645F0">
            <w:pPr>
              <w:rPr>
                <w:rFonts w:ascii="Times New Roman" w:hAnsi="Times New Roman"/>
                <w:color w:val="000000"/>
              </w:rPr>
            </w:pPr>
            <w:r w:rsidRPr="009270C9">
              <w:rPr>
                <w:rFonts w:ascii="Times New Roman" w:hAnsi="Times New Roman"/>
                <w:color w:val="000000"/>
              </w:rPr>
              <w:t>Веселова Лилия Павловна</w:t>
            </w:r>
          </w:p>
        </w:tc>
        <w:tc>
          <w:tcPr>
            <w:tcW w:w="2520" w:type="dxa"/>
            <w:vAlign w:val="bottom"/>
          </w:tcPr>
          <w:p w:rsidR="0028684D" w:rsidRPr="009270C9" w:rsidRDefault="0028684D" w:rsidP="004645F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  <w:color w:val="000000"/>
              </w:rPr>
              <w:t>вахтер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71 л/с от 13.10.2019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6B7167">
            <w:pPr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Виденмаер Вадим Александрович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Рабочий по обслуживанию зданий и ремонту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</w:rPr>
              <w:pict>
                <v:shape id="_x0000_i1034" type="#_x0000_t75" style="width:87.75pt;height:110.25pt">
                  <v:imagedata r:id="rId14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1,5 ставки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30 л/с от 1.06.2023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6B7167">
            <w:pPr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Габченко  Светлана  Александровна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вахтер учебно производственной фермы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47" o:spid="_x0000_i1035" type="#_x0000_t75" style="width:87.75pt;height:108.75pt;visibility:visible">
                  <v:imagedata r:id="rId15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63-ЛС от01.09.2004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6B7167">
            <w:pPr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Габченко  Светлана Николаевна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ГККП «Сельскохозяйственный колледж с. Катарколь» сторож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46" o:spid="_x0000_i1036" type="#_x0000_t75" style="width:87pt;height:112.5pt;visibility:visible">
                  <v:imagedata r:id="rId16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51-ЛС от 18.01.2010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6B7167">
            <w:pPr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Габченко Александр Георгиевич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сторож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23" o:spid="_x0000_i1037" type="#_x0000_t75" style="width:87.75pt;height:106.5pt;visibility:visible">
                  <v:imagedata r:id="rId17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69-лс от 30.09.2019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6B7167">
            <w:pPr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Госсен Петр Петрович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сторож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48 л/с от 8.06.2022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6B7167">
            <w:pPr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Гумин Анастасия Владимировна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уборщица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</w:rPr>
              <w:pict>
                <v:shape id="_x0000_i1038" type="#_x0000_t75" style="width:77.25pt;height:96.75pt">
                  <v:imagedata r:id="rId18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32 л/с от 5.06.2023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№56 л/с от 14.09.2023 г.</w:t>
            </w: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6B7167">
            <w:pPr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Гумин Наталья Владимировна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прачка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35" o:spid="_x0000_i1039" type="#_x0000_t75" style="width:87.75pt;height:107.25pt;visibility:visible">
                  <v:imagedata r:id="rId19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28 л/с от 18.04.2022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18. 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Дамзина Наталья Леонидовна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медсестра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</w:rPr>
              <w:pict>
                <v:shape id="_x0000_i1040" type="#_x0000_t75" style="width:78pt;height:96.75pt">
                  <v:imagedata r:id="rId20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20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45 л/с от 1.09.2023 г.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</w:t>
            </w:r>
          </w:p>
        </w:tc>
        <w:tc>
          <w:tcPr>
            <w:tcW w:w="2700" w:type="dxa"/>
            <w:vAlign w:val="bottom"/>
          </w:tcPr>
          <w:p w:rsidR="0028684D" w:rsidRPr="009270C9" w:rsidRDefault="0028684D" w:rsidP="004645F0">
            <w:pPr>
              <w:rPr>
                <w:rFonts w:ascii="Times New Roman" w:hAnsi="Times New Roman"/>
                <w:color w:val="000000"/>
              </w:rPr>
            </w:pPr>
            <w:r w:rsidRPr="009270C9">
              <w:rPr>
                <w:rFonts w:ascii="Times New Roman" w:hAnsi="Times New Roman"/>
                <w:color w:val="000000"/>
              </w:rPr>
              <w:t>Демина Ирина Ивановна</w:t>
            </w:r>
          </w:p>
        </w:tc>
        <w:tc>
          <w:tcPr>
            <w:tcW w:w="2520" w:type="dxa"/>
            <w:vAlign w:val="bottom"/>
          </w:tcPr>
          <w:p w:rsidR="0028684D" w:rsidRPr="009270C9" w:rsidRDefault="0028684D" w:rsidP="004645F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  <w:color w:val="000000"/>
              </w:rPr>
              <w:t>вахтер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45" o:spid="_x0000_i1041" type="#_x0000_t75" style="width:87pt;height:103.5pt;visibility:visible">
                  <v:imagedata r:id="rId21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19 л/с от 01.06.2021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</w:t>
            </w:r>
          </w:p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Дмитраш Наталья Александровна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 xml:space="preserve">лаборант    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lang w:val="kk-KZ"/>
              </w:rPr>
              <w:pict>
                <v:shape id="_x0000_i1042" type="#_x0000_t75" style="width:86.25pt;height:111pt">
                  <v:imagedata r:id="rId22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40-ЛС от 01.07.2012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Долженко Валентина Людвиговна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  <w:lang w:val="kk-KZ"/>
              </w:rPr>
              <w:t>комендант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</w:rPr>
              <w:pict>
                <v:shape id="_x0000_i1043" type="#_x0000_t75" style="width:90.75pt;height:109.5pt">
                  <v:imagedata r:id="rId23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74-ЛС от 10.09.2013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Домбровская Лилия  Галиевна</w:t>
            </w:r>
          </w:p>
        </w:tc>
        <w:tc>
          <w:tcPr>
            <w:tcW w:w="2520" w:type="dxa"/>
          </w:tcPr>
          <w:p w:rsidR="0028684D" w:rsidRPr="009301DD" w:rsidRDefault="0028684D" w:rsidP="009301DD">
            <w:pPr>
              <w:rPr>
                <w:rFonts w:ascii="Times New Roman" w:hAnsi="Times New Roman"/>
              </w:rPr>
            </w:pPr>
            <w:r w:rsidRPr="009301DD">
              <w:rPr>
                <w:rFonts w:ascii="Times New Roman" w:hAnsi="Times New Roman"/>
              </w:rPr>
              <w:t xml:space="preserve">ГККП «Сельскохозяйственный колледж с. Катарколь» зам. дир. по УР </w:t>
            </w:r>
          </w:p>
          <w:p w:rsidR="0028684D" w:rsidRPr="009301DD" w:rsidRDefault="0028684D" w:rsidP="009301DD">
            <w:pPr>
              <w:rPr>
                <w:rFonts w:ascii="Times New Roman" w:hAnsi="Times New Roman"/>
              </w:rPr>
            </w:pPr>
            <w:r w:rsidRPr="009301DD">
              <w:rPr>
                <w:rFonts w:ascii="Times New Roman" w:hAnsi="Times New Roman"/>
              </w:rPr>
              <w:t xml:space="preserve">преподаватель </w:t>
            </w:r>
          </w:p>
          <w:p w:rsidR="0028684D" w:rsidRPr="009270C9" w:rsidRDefault="0028684D" w:rsidP="009301DD">
            <w:r w:rsidRPr="009301DD">
              <w:rPr>
                <w:rFonts w:ascii="Times New Roman" w:hAnsi="Times New Roman"/>
              </w:rPr>
              <w:t>Русский язык и литература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5" o:spid="_x0000_i1044" type="#_x0000_t75" style="width:89.25pt;height:92.25pt;visibility:visible">
                  <v:imagedata r:id="rId24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1,4 ставки</w:t>
            </w:r>
          </w:p>
        </w:tc>
        <w:tc>
          <w:tcPr>
            <w:tcW w:w="1604" w:type="dxa"/>
          </w:tcPr>
          <w:p w:rsidR="0028684D" w:rsidRPr="009270C9" w:rsidRDefault="0028684D" w:rsidP="00DB10FB">
            <w:pPr>
              <w:rPr>
                <w:rFonts w:ascii="Times New Roman" w:hAnsi="Times New Roman"/>
                <w:color w:val="000000"/>
              </w:rPr>
            </w:pPr>
            <w:r w:rsidRPr="009270C9">
              <w:rPr>
                <w:rFonts w:ascii="Times New Roman" w:hAnsi="Times New Roman"/>
                <w:color w:val="000000"/>
              </w:rPr>
              <w:t>84-К от 31.08.2004 г.</w:t>
            </w: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Вторая категория зам. дир. по УР</w:t>
            </w: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ПР.16л/с от 29.01.2021 г.</w:t>
            </w: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Домбровский Ярослав Александрович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Преподаватель общественных дисциплин</w:t>
            </w:r>
          </w:p>
        </w:tc>
        <w:tc>
          <w:tcPr>
            <w:tcW w:w="1980" w:type="dxa"/>
          </w:tcPr>
          <w:p w:rsidR="0028684D" w:rsidRDefault="0028684D" w:rsidP="004645F0">
            <w:pPr>
              <w:rPr>
                <w:rFonts w:ascii="Times New Roman" w:hAnsi="Times New Roman"/>
                <w:lang w:val="kk-KZ"/>
              </w:rPr>
            </w:pPr>
          </w:p>
          <w:p w:rsidR="0028684D" w:rsidRDefault="0028684D" w:rsidP="004645F0">
            <w:pPr>
              <w:rPr>
                <w:rFonts w:ascii="Times New Roman" w:hAnsi="Times New Roman"/>
                <w:lang w:val="kk-KZ"/>
              </w:rPr>
            </w:pPr>
          </w:p>
          <w:p w:rsidR="0028684D" w:rsidRDefault="0028684D" w:rsidP="004645F0">
            <w:pPr>
              <w:rPr>
                <w:rFonts w:ascii="Times New Roman" w:hAnsi="Times New Roman"/>
                <w:lang w:val="kk-KZ"/>
              </w:rPr>
            </w:pP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0,8 ставки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84-К от 31.08.2004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 xml:space="preserve">Педагог- эксперт </w:t>
            </w:r>
          </w:p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Пр.64 л/с от</w:t>
            </w: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</w:rPr>
              <w:t>17.04.2023 г.</w:t>
            </w: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24.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Егизбаев Рауан Маратович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Руководитель по физкультурно массовой работе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292D8D">
              <w:rPr>
                <w:rFonts w:ascii="Times New Roman" w:hAnsi="Times New Roman"/>
              </w:rPr>
              <w:pict>
                <v:shape id="_x0000_i1045" type="#_x0000_t75" style="width:86.25pt;height:111pt">
                  <v:imagedata r:id="rId25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1,5 ставка</w:t>
            </w:r>
          </w:p>
        </w:tc>
        <w:tc>
          <w:tcPr>
            <w:tcW w:w="1620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63 л/с от 22.09.2023 г.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Педагог-эксперт № 366/1 от 14.07.2021 г.</w:t>
            </w: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25.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Ербатырова Асия Маратовна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Преподаватель по графике и проектированию по совместительству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292D8D">
              <w:rPr>
                <w:rFonts w:ascii="Times New Roman" w:hAnsi="Times New Roman"/>
              </w:rPr>
              <w:pict>
                <v:shape id="_x0000_i1046" type="#_x0000_t75" style="width:86.25pt;height:111pt">
                  <v:imagedata r:id="rId26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0,2 ставки</w:t>
            </w:r>
          </w:p>
        </w:tc>
        <w:tc>
          <w:tcPr>
            <w:tcW w:w="1620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47 л/с от 1.09.2023 г.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26. 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Жусупов Кайрат Мишульбаевич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плотник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</w:rPr>
              <w:pict>
                <v:shape id="_x0000_i1047" type="#_x0000_t75" style="width:93pt;height:93pt">
                  <v:imagedata r:id="rId27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56286A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82 л/с от 1.12.2022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Задорожная Юлия Викторовна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зав.хозяйством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27" o:spid="_x0000_i1048" type="#_x0000_t75" style="width:87pt;height:110.25pt;visibility:visible">
                  <v:imagedata r:id="rId28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52-ЛС от 06.08.2012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Задорожный  Василий  Алексеевич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водитель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26" o:spid="_x0000_i1049" type="#_x0000_t75" style="width:87.75pt;height:105pt;visibility:visible">
                  <v:imagedata r:id="rId29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51-ЛС от 17.11.2009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Зенченко Елена Михайловна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повар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44" o:spid="_x0000_i1050" type="#_x0000_t75" style="width:87pt;height:108.75pt;visibility:visible">
                  <v:imagedata r:id="rId30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66 л/с от 01.12.2021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 xml:space="preserve">Ибраева Сауле Насыповна                     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Переводчик,</w:t>
            </w:r>
          </w:p>
          <w:p w:rsidR="0028684D" w:rsidRPr="009270C9" w:rsidRDefault="0028684D" w:rsidP="00C51FD1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преподаватель  профессионального</w:t>
            </w:r>
          </w:p>
          <w:p w:rsidR="0028684D" w:rsidRPr="009270C9" w:rsidRDefault="0028684D" w:rsidP="00C51FD1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казахского языка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6" o:spid="_x0000_i1051" type="#_x0000_t75" style="width:81.75pt;height:95.25pt;visibility:visible">
                  <v:imagedata r:id="rId31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0,5 ставки переводчик,</w:t>
            </w: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0,4 ставки преподаватель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100-П от29.08.2005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Педагог</w:t>
            </w: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</w:rPr>
              <w:t xml:space="preserve"> Пр.№123-п от 2.12.2022 г.</w:t>
            </w: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Иманкулов  Серик Рамазанович</w:t>
            </w:r>
          </w:p>
        </w:tc>
        <w:tc>
          <w:tcPr>
            <w:tcW w:w="2520" w:type="dxa"/>
          </w:tcPr>
          <w:p w:rsidR="0028684D" w:rsidRPr="009270C9" w:rsidRDefault="0028684D" w:rsidP="004648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ГККП «Сельскохозяйственный колледж с. Катарколь» з</w:t>
            </w:r>
            <w:r w:rsidRPr="009270C9">
              <w:rPr>
                <w:rFonts w:ascii="Times New Roman" w:hAnsi="Times New Roman"/>
              </w:rPr>
              <w:t>ав. отделением Преподаватель</w:t>
            </w:r>
          </w:p>
          <w:p w:rsidR="0028684D" w:rsidRPr="009270C9" w:rsidRDefault="0028684D" w:rsidP="00464821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Охрана труда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7" o:spid="_x0000_i1052" type="#_x0000_t75" style="width:85.5pt;height:109.5pt;visibility:visible">
                  <v:imagedata r:id="rId32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</w:t>
            </w:r>
            <w:r>
              <w:rPr>
                <w:rFonts w:ascii="Times New Roman" w:hAnsi="Times New Roman"/>
                <w:lang w:val="kk-KZ"/>
              </w:rPr>
              <w:t>,2 ставки</w:t>
            </w: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604" w:type="dxa"/>
          </w:tcPr>
          <w:p w:rsidR="0028684D" w:rsidRPr="009270C9" w:rsidRDefault="0028684D" w:rsidP="003A28E1">
            <w:pPr>
              <w:rPr>
                <w:rFonts w:ascii="Times New Roman" w:hAnsi="Times New Roman"/>
                <w:color w:val="000000"/>
              </w:rPr>
            </w:pPr>
            <w:r w:rsidRPr="009270C9">
              <w:rPr>
                <w:rFonts w:ascii="Times New Roman" w:hAnsi="Times New Roman"/>
                <w:color w:val="000000"/>
              </w:rPr>
              <w:t>54-ЛС от 27.08.2009 г.</w:t>
            </w: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</w:rPr>
              <w:t>педагог-модератор Пр.№151-п от 20.12.2021 г.</w:t>
            </w: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Иманкулова Алмагуль Толегеновна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Воспитатель,</w:t>
            </w:r>
          </w:p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преподаватель биологии и химии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</w:rPr>
              <w:pict>
                <v:shape id="_x0000_i1053" type="#_x0000_t75" style="width:82.5pt;height:104.25pt">
                  <v:imagedata r:id="rId33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1,5 ставки</w:t>
            </w:r>
          </w:p>
        </w:tc>
        <w:tc>
          <w:tcPr>
            <w:tcW w:w="1604" w:type="dxa"/>
          </w:tcPr>
          <w:p w:rsidR="0028684D" w:rsidRPr="009270C9" w:rsidRDefault="0028684D" w:rsidP="003A28E1">
            <w:pPr>
              <w:rPr>
                <w:rFonts w:ascii="Times New Roman" w:hAnsi="Times New Roman"/>
                <w:color w:val="000000"/>
              </w:rPr>
            </w:pPr>
            <w:r w:rsidRPr="009270C9">
              <w:rPr>
                <w:rFonts w:ascii="Times New Roman" w:hAnsi="Times New Roman"/>
                <w:color w:val="000000"/>
              </w:rPr>
              <w:t>93 –к от 1.09.2001 г.</w:t>
            </w: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996" w:type="dxa"/>
            <w:gridSpan w:val="2"/>
          </w:tcPr>
          <w:p w:rsidR="0028684D" w:rsidRPr="009270C9" w:rsidRDefault="0028684D" w:rsidP="00BF63F3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 xml:space="preserve">1 категория </w:t>
            </w: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</w:rPr>
              <w:t>Пр № 28   от 18.03.2020 г.</w:t>
            </w: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Ионова Надежда Николаевна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 xml:space="preserve">сторож 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51" o:spid="_x0000_i1054" type="#_x0000_t75" style="width:88.5pt;height:108pt;visibility:visible">
                  <v:imagedata r:id="rId34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52-ЛС от 01.08.2016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34.</w:t>
            </w:r>
          </w:p>
          <w:p w:rsidR="0028684D" w:rsidRDefault="0028684D" w:rsidP="00CD0F01">
            <w:pPr>
              <w:ind w:left="360"/>
              <w:rPr>
                <w:rFonts w:ascii="Times New Roman" w:hAnsi="Times New Roman"/>
              </w:rPr>
            </w:pPr>
          </w:p>
          <w:p w:rsidR="0028684D" w:rsidRPr="009270C9" w:rsidRDefault="0028684D" w:rsidP="00CD0F01">
            <w:pPr>
              <w:rPr>
                <w:rFonts w:ascii="Times New Roman" w:hAnsi="Times New Roman"/>
              </w:rPr>
            </w:pP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Исупов  Александр Иванович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сторож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8" o:spid="_x0000_i1055" type="#_x0000_t75" style="width:84.75pt;height:96.75pt;visibility:visible">
                  <v:imagedata r:id="rId35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54-ЛС от 01.09.2005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35. 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Исупова  Наталья Рудамисовна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 xml:space="preserve">библиотекарь      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lang w:val="kk-KZ"/>
              </w:rPr>
              <w:pict>
                <v:shape id="_x0000_i1056" type="#_x0000_t75" style="width:86.25pt;height:111pt">
                  <v:imagedata r:id="rId36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44-ЛС от 23.08.2000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36.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Калыкова Шынар Кенесовна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Преподаватель по физике по совместительству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lang w:val="kk-KZ"/>
              </w:rPr>
              <w:pict>
                <v:shape id="_x0000_i1057" type="#_x0000_t75" style="width:88.5pt;height:115.5pt">
                  <v:imagedata r:id="rId37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0,5 ставки</w:t>
            </w:r>
          </w:p>
        </w:tc>
        <w:tc>
          <w:tcPr>
            <w:tcW w:w="1620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50 л/с от 1.09.2023 г.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37. 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Киласева Марина Алексеевна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уборщица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</w:p>
          <w:p w:rsidR="0028684D" w:rsidRPr="009270C9" w:rsidRDefault="0028684D" w:rsidP="004645F0">
            <w:pPr>
              <w:rPr>
                <w:rFonts w:ascii="Times New Roman" w:hAnsi="Times New Roman"/>
              </w:rPr>
            </w:pPr>
          </w:p>
          <w:p w:rsidR="0028684D" w:rsidRPr="009270C9" w:rsidRDefault="0028684D" w:rsidP="004645F0">
            <w:pPr>
              <w:rPr>
                <w:rFonts w:ascii="Times New Roman" w:hAnsi="Times New Roman"/>
              </w:rPr>
            </w:pP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20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55 л/с от 14.09.2023 г.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38. 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Ковалькова Ирина Алексеевна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сторож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</w:rPr>
              <w:pict>
                <v:shape id="_x0000_i1058" type="#_x0000_t75" style="width:91.5pt;height:97.5pt">
                  <v:imagedata r:id="rId38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79 л/с от 3.11.2022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39.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Короткова Нина Валерьевна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уборщица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292D8D">
              <w:rPr>
                <w:rFonts w:ascii="Times New Roman" w:hAnsi="Times New Roman"/>
              </w:rPr>
              <w:pict>
                <v:shape id="_x0000_i1059" type="#_x0000_t75" style="width:75pt;height:107.25pt">
                  <v:imagedata r:id="rId39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20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65 л/с от 29.09.2023 г.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Красикова Евгения Васильевна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секретарь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30" o:spid="_x0000_i1060" type="#_x0000_t75" style="width:87.75pt;height:110.25pt;visibility:visible">
                  <v:imagedata r:id="rId40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72 л/с от 02.11.2020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Красноусова Оксана Юрьевна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менеджер по ГЗ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29" o:spid="_x0000_i1061" type="#_x0000_t75" style="width:87.75pt;height:104.25pt;visibility:visible">
                  <v:imagedata r:id="rId41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86 л/с от 06.12.2019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42.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Красноусова Ольга Георгиевна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уборщица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1 ставка</w:t>
            </w:r>
          </w:p>
        </w:tc>
        <w:tc>
          <w:tcPr>
            <w:tcW w:w="1620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48 л/с от 6.09.2023 г.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rPr>
          <w:trHeight w:val="1071"/>
        </w:trPr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Куликов Сергей Васильевич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  <w:color w:val="000000"/>
              </w:rPr>
              <w:t>преподаватель по общепрофессиональным и специальным дисциплинам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</w:rPr>
              <w:pict>
                <v:shape id="_x0000_i1062" type="#_x0000_t75" style="width:73.5pt;height:97.5pt">
                  <v:imagedata r:id="rId42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3A28E1">
            <w:pPr>
              <w:rPr>
                <w:rFonts w:ascii="Times New Roman" w:hAnsi="Times New Roman"/>
                <w:color w:val="000000"/>
              </w:rPr>
            </w:pPr>
            <w:r w:rsidRPr="009270C9">
              <w:rPr>
                <w:rFonts w:ascii="Times New Roman" w:hAnsi="Times New Roman"/>
                <w:color w:val="000000"/>
              </w:rPr>
              <w:t>33-ЛС от 01.09.2011 г.</w:t>
            </w: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996" w:type="dxa"/>
            <w:gridSpan w:val="2"/>
          </w:tcPr>
          <w:p w:rsidR="0028684D" w:rsidRPr="009270C9" w:rsidRDefault="0028684D" w:rsidP="00BF63F3">
            <w:pPr>
              <w:spacing w:line="240" w:lineRule="auto"/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2 категория</w:t>
            </w:r>
          </w:p>
          <w:p w:rsidR="0028684D" w:rsidRPr="009270C9" w:rsidRDefault="0028684D" w:rsidP="00BF63F3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</w:rPr>
              <w:t xml:space="preserve"> Пр. 72  от 28.03.2019 г.</w:t>
            </w: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Лазарева Татьяна Анатольевна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  <w:lang w:val="kk-KZ"/>
              </w:rPr>
              <w:t>сторож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9" o:spid="_x0000_i1063" type="#_x0000_t75" style="width:82.5pt;height:90pt;visibility:visible">
                  <v:imagedata r:id="rId43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51-ЛС от  01.01.2016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45.</w:t>
            </w:r>
          </w:p>
        </w:tc>
        <w:tc>
          <w:tcPr>
            <w:tcW w:w="2700" w:type="dxa"/>
            <w:vAlign w:val="bottom"/>
          </w:tcPr>
          <w:p w:rsidR="0028684D" w:rsidRPr="009270C9" w:rsidRDefault="0028684D" w:rsidP="004645F0">
            <w:pPr>
              <w:rPr>
                <w:rFonts w:ascii="Times New Roman" w:hAnsi="Times New Roman"/>
                <w:color w:val="000000"/>
              </w:rPr>
            </w:pPr>
            <w:r w:rsidRPr="009270C9">
              <w:rPr>
                <w:rFonts w:ascii="Times New Roman" w:hAnsi="Times New Roman"/>
                <w:color w:val="000000"/>
              </w:rPr>
              <w:t>Литнер Елена Ильинична</w:t>
            </w:r>
          </w:p>
        </w:tc>
        <w:tc>
          <w:tcPr>
            <w:tcW w:w="2520" w:type="dxa"/>
            <w:vAlign w:val="bottom"/>
          </w:tcPr>
          <w:p w:rsidR="0028684D" w:rsidRPr="009270C9" w:rsidRDefault="0028684D" w:rsidP="004645F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  <w:color w:val="000000"/>
              </w:rPr>
              <w:t>уборщица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43" o:spid="_x0000_i1064" type="#_x0000_t75" style="width:84.75pt;height:105pt;visibility:visible">
                  <v:imagedata r:id="rId44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48 л/с от01.10.2021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Масибута  Людмила Даировна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</w:rPr>
              <w:pict>
                <v:shape id="_x0000_i1065" type="#_x0000_t75" style="width:80.25pt;height:99.75pt">
                  <v:imagedata r:id="rId45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54-ЛС от28.08.2000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Махметова Тойгуль  Серикпаевна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вахтер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42" o:spid="_x0000_i1066" type="#_x0000_t75" style="width:85.5pt;height:110.25pt;visibility:visible">
                  <v:imagedata r:id="rId46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63-ЛС от13.03.2003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Мельник Александр Андреевич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дворник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34" o:spid="_x0000_i1067" type="#_x0000_t75" style="width:87pt;height:107.25pt;visibility:visible">
                  <v:imagedata r:id="rId47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29 л/с от 14.04.2022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Мельник Елена Петровна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лаборант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>
              <w:pict>
                <v:shape id="_x0000_i1068" type="#_x0000_t75" style="width:87.75pt;height:87.75pt">
                  <v:imagedata r:id="rId48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10-К от10.02.2006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Мешкова Тамара Михайловны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повар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41" o:spid="_x0000_i1069" type="#_x0000_t75" style="width:84.75pt;height:109.5pt;visibility:visible">
                  <v:imagedata r:id="rId49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66 л/с от 01.12.2021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51.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Миних Юлия Ивановна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Преподаватель по курсовой подготовке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lang w:val="kk-KZ"/>
              </w:rPr>
              <w:pict>
                <v:shape id="_x0000_i1070" type="#_x0000_t75" style="width:81.75pt;height:106.5pt">
                  <v:imagedata r:id="rId50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0,5 ставки</w:t>
            </w:r>
          </w:p>
        </w:tc>
        <w:tc>
          <w:tcPr>
            <w:tcW w:w="1620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34 л/с от 22.06.2023 г.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Молоткова Екатерина Владимировна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преподаватель-психолог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10" o:spid="_x0000_i1071" type="#_x0000_t75" style="width:91.5pt;height:102.75pt;visibility:visible">
                  <v:imagedata r:id="rId51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1,2 ставки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64-ЛС от 01.09.2010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BF63F3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Педагог- эксперт</w:t>
            </w:r>
          </w:p>
          <w:p w:rsidR="0028684D" w:rsidRPr="009270C9" w:rsidRDefault="0028684D" w:rsidP="00BF63F3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</w:rPr>
              <w:t>Пр.№ 51 л/с от 13.06.2022 г.</w:t>
            </w: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Молоткова Оксана Николаевна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уборщица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</w:rPr>
              <w:pict>
                <v:shape id="_x0000_i1072" type="#_x0000_t75" style="width:85.5pt;height:97.5pt">
                  <v:imagedata r:id="rId52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27 л/с от 15.04.2022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rPr>
          <w:trHeight w:val="2198"/>
        </w:trPr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Мусин  Жанат  Муратович</w:t>
            </w:r>
          </w:p>
        </w:tc>
        <w:tc>
          <w:tcPr>
            <w:tcW w:w="2520" w:type="dxa"/>
          </w:tcPr>
          <w:p w:rsidR="0028684D" w:rsidRPr="009270C9" w:rsidRDefault="0028684D" w:rsidP="00A369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  <w:color w:val="000000"/>
              </w:rPr>
              <w:t>заместитель директора по учебно-производственной работе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>
              <w:rPr>
                <w:noProof/>
                <w:lang w:eastAsia="ru-RU"/>
              </w:rPr>
              <w:pict>
                <v:shape id="Рисунок 2" o:spid="_x0000_s1026" type="#_x0000_t75" style="position:absolute;margin-left:4.1pt;margin-top:-98.55pt;width:75.05pt;height:99pt;z-index:-251658240;visibility:visible;mso-position-horizontal-relative:text;mso-position-vertical-relative:text" wrapcoords="-216 0 -216 21436 21600 21436 21600 0 -216 0">
                  <v:imagedata r:id="rId53" o:title="" croptop="8378f" cropleft="12277f" cropright="10383f"/>
                  <w10:wrap type="tight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1,1 ставки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54-ЛС от25.08.2004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A369CD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Вторая категория зам. дир. по УПР ПР.16л/с от 29.01.2021 г.</w:t>
            </w: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Набатова Елена Васильевна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завед. УМК Преподаватель математики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</w:rPr>
              <w:pict>
                <v:shape id="_x0000_i1073" type="#_x0000_t75" style="width:80.25pt;height:101.25pt">
                  <v:imagedata r:id="rId54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1,5 ставки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12 –к от 10.02.1995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BF63F3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 xml:space="preserve">высшая </w:t>
            </w:r>
          </w:p>
          <w:p w:rsidR="0028684D" w:rsidRPr="009270C9" w:rsidRDefault="0028684D" w:rsidP="00BF63F3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Пр № 28</w:t>
            </w:r>
          </w:p>
          <w:p w:rsidR="0028684D" w:rsidRPr="009270C9" w:rsidRDefault="0028684D" w:rsidP="00BF63F3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</w:rPr>
              <w:t xml:space="preserve"> от 18.03.2020 г.</w:t>
            </w: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Невмержицкая Елена Николаевна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повар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48 л/с от 22.07.2019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Никифоров Николай Васильевич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ГККП «Сельскохозяйственный колледж с. Катарколь» мастер производственного обучения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37" o:spid="_x0000_i1074" type="#_x0000_t75" style="width:87.75pt;height:108pt;visibility:visible">
                  <v:imagedata r:id="rId55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97-ЛС от07.09.2015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Никифоров Николай Николаевич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лаборант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38" o:spid="_x0000_i1075" type="#_x0000_t75" style="width:87pt;height:105.75pt;visibility:visible">
                  <v:imagedata r:id="rId56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60-ЛС от01.09.2009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59.</w:t>
            </w:r>
          </w:p>
        </w:tc>
        <w:tc>
          <w:tcPr>
            <w:tcW w:w="2700" w:type="dxa"/>
            <w:vAlign w:val="bottom"/>
          </w:tcPr>
          <w:p w:rsidR="0028684D" w:rsidRPr="009270C9" w:rsidRDefault="0028684D" w:rsidP="004645F0">
            <w:pPr>
              <w:rPr>
                <w:rFonts w:ascii="Times New Roman" w:hAnsi="Times New Roman"/>
                <w:color w:val="000000"/>
              </w:rPr>
            </w:pPr>
            <w:r w:rsidRPr="009270C9">
              <w:rPr>
                <w:rFonts w:ascii="Times New Roman" w:hAnsi="Times New Roman"/>
                <w:color w:val="000000"/>
              </w:rPr>
              <w:t>Никифорова Елена Викторовна</w:t>
            </w:r>
          </w:p>
        </w:tc>
        <w:tc>
          <w:tcPr>
            <w:tcW w:w="2520" w:type="dxa"/>
            <w:vAlign w:val="bottom"/>
          </w:tcPr>
          <w:p w:rsidR="0028684D" w:rsidRPr="009270C9" w:rsidRDefault="0028684D" w:rsidP="004645F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  <w:color w:val="000000"/>
              </w:rPr>
              <w:t>кубовщица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48" o:spid="_x0000_i1076" type="#_x0000_t75" style="width:84.75pt;height:105.75pt;visibility:visible">
                  <v:imagedata r:id="rId57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31 л/с от01.09.2021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Нинилин Валерий Викторович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сторож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36" o:spid="_x0000_i1077" type="#_x0000_t75" style="width:87pt;height:108.75pt;visibility:visible">
                  <v:imagedata r:id="rId58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84-лс от01.10.2018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Новиков Виктор Валерянович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  <w:lang w:val="kk-KZ"/>
              </w:rPr>
              <w:t>руководитель по</w:t>
            </w:r>
            <w:r w:rsidRPr="009270C9">
              <w:rPr>
                <w:rFonts w:ascii="Times New Roman" w:hAnsi="Times New Roman"/>
              </w:rPr>
              <w:t xml:space="preserve"> ФК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11" o:spid="_x0000_i1078" type="#_x0000_t75" style="width:83.25pt;height:95.25pt;visibility:visible">
                  <v:imagedata r:id="rId59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1,5 ставки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62-ЛС от03.09.2014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821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</w:rPr>
              <w:t>высшая Пр. № 72 от 28.03.2019</w:t>
            </w: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58 л/с от 15.09.2023 г.</w:t>
            </w: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Нуржигит Жандос Смагулулы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мпо</w:t>
            </w:r>
          </w:p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Преподаватель ветеринарных дисциплин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12" o:spid="_x0000_i1079" type="#_x0000_t75" style="width:85.5pt;height:99pt;visibility:visible">
                  <v:imagedata r:id="rId60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1,2 ставки</w:t>
            </w:r>
          </w:p>
        </w:tc>
        <w:tc>
          <w:tcPr>
            <w:tcW w:w="1604" w:type="dxa"/>
          </w:tcPr>
          <w:p w:rsidR="0028684D" w:rsidRPr="009270C9" w:rsidRDefault="0028684D" w:rsidP="00A369CD">
            <w:pPr>
              <w:rPr>
                <w:rFonts w:ascii="Times New Roman" w:hAnsi="Times New Roman"/>
                <w:color w:val="000000"/>
              </w:rPr>
            </w:pPr>
            <w:r w:rsidRPr="009270C9">
              <w:rPr>
                <w:rFonts w:ascii="Times New Roman" w:hAnsi="Times New Roman"/>
                <w:color w:val="000000"/>
              </w:rPr>
              <w:t>52-ЛС от04.09.2017 г.</w:t>
            </w: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</w:rPr>
              <w:t>педагог-модератор Пр.№151-п от 20.12.2021 г.</w:t>
            </w: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Однороженко Светлана Васильевна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медсестра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</w:rPr>
              <w:pict>
                <v:shape id="_x0000_i1080" type="#_x0000_t75" style="width:87pt;height:107.25pt">
                  <v:imagedata r:id="rId61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A369CD">
            <w:pPr>
              <w:rPr>
                <w:rFonts w:ascii="Times New Roman" w:hAnsi="Times New Roman"/>
                <w:color w:val="000000"/>
              </w:rPr>
            </w:pPr>
            <w:r w:rsidRPr="009270C9">
              <w:rPr>
                <w:rFonts w:ascii="Times New Roman" w:hAnsi="Times New Roman"/>
                <w:color w:val="000000"/>
              </w:rPr>
              <w:t>18-ЛС от 01.04.2017 г.</w:t>
            </w: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Омаров Айдар Маратович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преподаватель</w:t>
            </w:r>
            <w:r>
              <w:rPr>
                <w:rFonts w:ascii="Times New Roman" w:hAnsi="Times New Roman"/>
              </w:rPr>
              <w:t xml:space="preserve"> по совместительству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13" o:spid="_x0000_i1081" type="#_x0000_t75" style="width:85.5pt;height:108.75pt;visibility:visible">
                  <v:imagedata r:id="rId62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0,3 ставки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61-ЛC от08.11.2021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Опара Анатолий Васильевич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дворник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33" o:spid="_x0000_i1082" type="#_x0000_t75" style="width:88.5pt;height:106.5pt;visibility:visible">
                  <v:imagedata r:id="rId63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51-ЛС от04.10.2007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Оразалин Айтбек Куйкентаевич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дворник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49" o:spid="_x0000_i1083" type="#_x0000_t75" style="width:87.75pt;height:108pt;visibility:visible">
                  <v:imagedata r:id="rId64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16 л/с от 1.03.22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67.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Орлова Юлия Александровна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Преподаватель информатики по совместительству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lang w:val="kk-KZ"/>
              </w:rPr>
              <w:pict>
                <v:shape id="_x0000_i1084" type="#_x0000_t75" style="width:90pt;height:109.5pt">
                  <v:imagedata r:id="rId65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0,5 ставки</w:t>
            </w:r>
          </w:p>
        </w:tc>
        <w:tc>
          <w:tcPr>
            <w:tcW w:w="1620" w:type="dxa"/>
            <w:gridSpan w:val="2"/>
          </w:tcPr>
          <w:p w:rsidR="0028684D" w:rsidRPr="009270C9" w:rsidRDefault="0028684D" w:rsidP="00B73E9F">
            <w:pPr>
              <w:ind w:left="252"/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46 л/с от 1.09.2023 г.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Осипов Виталий Сергеевич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 xml:space="preserve">кочегар 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57" o:spid="_x0000_i1085" type="#_x0000_t75" style="width:88.5pt;height:108pt;visibility:visible">
                  <v:imagedata r:id="rId66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75-ЛС от 03.10.2016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Панкеев Константин Сергеевич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плотник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</w:rPr>
              <w:pict>
                <v:shape id="_x0000_i1086" type="#_x0000_t75" style="width:89.25pt;height:116.25pt">
                  <v:imagedata r:id="rId67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78 л/с от 27.10.2022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Песоцкая Наталья Ивановна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вахтер учебного корпуса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</w:rPr>
              <w:pict>
                <v:shape id="_x0000_i1087" type="#_x0000_t75" style="width:89.25pt;height:106.5pt">
                  <v:imagedata r:id="rId68" o:title=""/>
                </v:shape>
              </w:pict>
            </w: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01-ЛС от 01.01.2017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Петрова Юлия Николаевна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Преподаватель ветеринарных дисциплин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14" o:spid="_x0000_i1088" type="#_x0000_t75" style="width:86.25pt;height:102pt;visibility:visible">
                  <v:imagedata r:id="rId69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1,2 ставки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56-ЛС от26.08.2009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</w:rPr>
              <w:t>педагог-модератор Пр.№151-п от 20.12.2021 г.</w:t>
            </w: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Подолько Геннадий Васильевич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кочегар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55" o:spid="_x0000_i1089" type="#_x0000_t75" style="width:87.75pt;height:105pt;visibility:visible">
                  <v:imagedata r:id="rId70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66 л/с от 1.10.2023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rPr>
          <w:trHeight w:val="2147"/>
        </w:trPr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Подолько Светлана Сергеевна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сторож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15" o:spid="_x0000_i1090" type="#_x0000_t75" style="width:83.25pt;height:97.5pt;visibility:visible">
                  <v:imagedata r:id="rId71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02 л/с от 01.01.2022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rPr>
          <w:trHeight w:val="2674"/>
        </w:trPr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Полиенко Ирина Дмитриевна</w:t>
            </w:r>
            <w:r w:rsidRPr="009270C9">
              <w:rPr>
                <w:rFonts w:ascii="Times New Roman" w:hAnsi="Times New Roman"/>
              </w:rPr>
              <w:tab/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секретарь учебной части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b/>
                <w:bCs/>
              </w:rPr>
              <w:pict>
                <v:shape id="_x0000_i1091" type="#_x0000_t75" style="width:85.5pt;height:110.25pt">
                  <v:imagedata r:id="rId72" o:title=""/>
                </v:shape>
              </w:pict>
            </w: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72 –к от 31.08.1995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 xml:space="preserve">Портнягина Елена Алексеевна             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уборщица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64" o:spid="_x0000_i1092" type="#_x0000_t75" style="width:87pt;height:111.75pt;visibility:visible">
                  <v:imagedata r:id="rId73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86-ЛС от 21.07.2008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76.</w:t>
            </w:r>
          </w:p>
        </w:tc>
        <w:tc>
          <w:tcPr>
            <w:tcW w:w="2700" w:type="dxa"/>
            <w:vAlign w:val="bottom"/>
          </w:tcPr>
          <w:p w:rsidR="0028684D" w:rsidRPr="009270C9" w:rsidRDefault="0028684D" w:rsidP="004645F0">
            <w:pPr>
              <w:rPr>
                <w:rFonts w:ascii="Times New Roman" w:hAnsi="Times New Roman"/>
                <w:color w:val="000000"/>
              </w:rPr>
            </w:pPr>
            <w:r w:rsidRPr="009270C9">
              <w:rPr>
                <w:rFonts w:ascii="Times New Roman" w:hAnsi="Times New Roman"/>
                <w:color w:val="000000"/>
              </w:rPr>
              <w:t>Посохова Елена Алексеевна</w:t>
            </w:r>
          </w:p>
        </w:tc>
        <w:tc>
          <w:tcPr>
            <w:tcW w:w="2520" w:type="dxa"/>
            <w:vAlign w:val="bottom"/>
          </w:tcPr>
          <w:p w:rsidR="0028684D" w:rsidRPr="009270C9" w:rsidRDefault="0028684D" w:rsidP="004645F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  <w:color w:val="000000"/>
              </w:rPr>
              <w:t>Преподаватель ветеринарных дсциплин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16" o:spid="_x0000_i1093" type="#_x0000_t75" style="width:82.5pt;height:87.75pt;visibility:visible">
                  <v:imagedata r:id="rId74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44 л/с от 21.09.2021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Приймак Валерий Иванович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вахтер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65" o:spid="_x0000_i1094" type="#_x0000_t75" style="width:87.75pt;height:111pt;visibility:visible">
                  <v:imagedata r:id="rId75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25-ЛС от 01.03.2018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Рельке Светлана Леонидовна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архивариус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66" o:spid="_x0000_i1095" type="#_x0000_t75" style="width:85.5pt;height:101.25pt;visibility:visible">
                  <v:imagedata r:id="rId76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63-ЛС от 17.09.2001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Руденко Анастасия Юрьевна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уборщица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14 л/с от 11.04..2022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54 л/с от 12.09.2023 г.</w:t>
            </w: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Рудковский Иосиф Иванович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тракторист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11 л/с от 3.03.2023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Савельев Сергей Борисович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Механик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lang w:val="kk-KZ"/>
              </w:rPr>
              <w:pict>
                <v:shape id="_x0000_i1096" type="#_x0000_t75" style="width:84pt;height:105.75pt">
                  <v:imagedata r:id="rId77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22 л/с от 03.05.2023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Сарсенбаев Темирлан Тайшибаевич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Преподаватель ветеринарных дисциплин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17" o:spid="_x0000_i1097" type="#_x0000_t75" style="width:83.25pt;height:106.5pt;visibility:visible">
                  <v:imagedata r:id="rId78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1,3 ставки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56-ЛС от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9270C9">
              <w:rPr>
                <w:rFonts w:ascii="Times New Roman" w:hAnsi="Times New Roman"/>
                <w:color w:val="000000"/>
              </w:rPr>
              <w:t>02.09.2013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</w:rPr>
              <w:t>педагог-модератор Пр.№151-п от 20.12.2021 г.</w:t>
            </w: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 xml:space="preserve">Свинцицкая Валентина Николаевна       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главный бухгалтер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60" o:spid="_x0000_i1098" type="#_x0000_t75" style="width:93.75pt;height:89.25pt;visibility:visible">
                  <v:imagedata r:id="rId79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64-ЛС от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9270C9">
              <w:rPr>
                <w:rFonts w:ascii="Times New Roman" w:hAnsi="Times New Roman"/>
                <w:color w:val="000000"/>
              </w:rPr>
              <w:t>10.09.2012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Севостьянова Лариса Юрьевна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преподаватель ФК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18" o:spid="_x0000_i1099" type="#_x0000_t75" style="width:93pt;height:104.25pt;visibility:visible">
                  <v:imagedata r:id="rId80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89-л/с  от 26.08.2015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</w:rPr>
              <w:t>первая Пр. № 72 от 28.03.2019</w:t>
            </w: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Сергеева Галина Николаевна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бухгалтер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</w:rPr>
              <w:pict>
                <v:shape id="_x0000_i1100" type="#_x0000_t75" style="width:92.25pt;height:118.5pt">
                  <v:imagedata r:id="rId81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70-к  от 10.09.2003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Серикбаев Заманбек Махмутович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и.о. зам. дир. по ВР, преподаватель английского языка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19" o:spid="_x0000_i1101" type="#_x0000_t75" style="width:75pt;height:109.5pt;visibility:visible">
                  <v:imagedata r:id="rId82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1,3 ставки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72 л/с от 02.11.2020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Сидельникова  Наталья  Анатольевна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вахтер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63" o:spid="_x0000_i1102" type="#_x0000_t75" style="width:87pt;height:110.25pt;visibility:visible">
                  <v:imagedata r:id="rId83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63 л/с от15.02.2001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Смирнова Надежда Валентиновна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уборщица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</w:rPr>
              <w:pict>
                <v:shape id="_x0000_i1103" type="#_x0000_t75" style="width:93.75pt;height:114pt">
                  <v:imagedata r:id="rId84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42 л/с от 21.08.2023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Степанова Антонина Сергеевна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вахтер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</w:rPr>
              <w:pict>
                <v:shape id="_x0000_i1104" type="#_x0000_t75" style="width:81pt;height:96pt">
                  <v:imagedata r:id="rId85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color w:val="000000"/>
              </w:rPr>
              <w:t>75-л/с</w:t>
            </w:r>
            <w:r w:rsidRPr="009270C9">
              <w:rPr>
                <w:rFonts w:ascii="Times New Roman" w:hAnsi="Times New Roman"/>
                <w:color w:val="000000"/>
              </w:rPr>
              <w:t xml:space="preserve"> от 15.07.2008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Тагильцева Полина Викторовна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сторож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</w:rPr>
              <w:pict>
                <v:shape id="_x0000_i1105" type="#_x0000_t75" style="width:85.5pt;height:96pt">
                  <v:imagedata r:id="rId86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35 л/с от 1.07.2023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Ташиков Айдарбек Амангельдинович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  <w:lang w:val="kk-KZ"/>
              </w:rPr>
              <w:t>сторож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67" o:spid="_x0000_i1106" type="#_x0000_t75" style="width:88.5pt;height:105pt;visibility:visible">
                  <v:imagedata r:id="rId87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73-ЛС от 01.10.2014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Ташиков Амантай Амангельдинович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кочегар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</w:rPr>
              <w:pict>
                <v:shape id="_x0000_i1107" type="#_x0000_t75" style="width:81.75pt;height:98.25pt">
                  <v:imagedata r:id="rId88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77 л/с от 17.10.2022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Ташикова  Кымбат  Наскеновна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бухгалтер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28" o:spid="_x0000_i1108" type="#_x0000_t75" style="width:86.25pt;height:96pt;visibility:visible">
                  <v:imagedata r:id="rId89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45-ЛС от 12.07.2010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Товмасян Ольга Геннадьевна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зав.общежитием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62" o:spid="_x0000_i1109" type="#_x0000_t75" style="width:87pt;height:83.25pt;visibility:visible">
                  <v:imagedata r:id="rId90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87-К от 22.10.2003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Тузова Ольга Викторовна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Преподаватель экономических дисциплин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20" o:spid="_x0000_i1110" type="#_x0000_t75" style="width:91.5pt;height:112.5pt;visibility:visible">
                  <v:imagedata r:id="rId91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0,5 ставки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43 л/с от 28.08.2023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 xml:space="preserve">Тыршу Александр Константинович 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кочегар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31" o:spid="_x0000_i1111" type="#_x0000_t75" style="width:87pt;height:114.75pt;visibility:visible">
                  <v:imagedata r:id="rId92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43 л/с от 28.08.2023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Тягунова Людмила Александровна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сторож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29 л/с от 1.06.2023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Уразова Куралай Канатовна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Переводчик</w:t>
            </w:r>
          </w:p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преподаватель казахского языка и литературы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</w:rPr>
              <w:pict>
                <v:shape id="_x0000_i1112" type="#_x0000_t75" style="width:84.75pt;height:110.25pt">
                  <v:imagedata r:id="rId93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</w:t>
            </w:r>
            <w:r>
              <w:rPr>
                <w:rFonts w:ascii="Times New Roman" w:hAnsi="Times New Roman"/>
                <w:lang w:val="kk-KZ"/>
              </w:rPr>
              <w:t>,5 ставки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52-ЛС от 07.09.2020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Филипьев Николай Григорьевич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сантехник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53" o:spid="_x0000_i1113" type="#_x0000_t75" style="width:87pt;height:105pt;visibility:visible">
                  <v:imagedata r:id="rId94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33 л/с от 11.05.2022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Фоменкова Наталья Николаевна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сторож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52" o:spid="_x0000_i1114" type="#_x0000_t75" style="width:87pt;height:109.5pt;visibility:visible">
                  <v:imagedata r:id="rId95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68-ЛС от 06.08.2016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101.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Шаймерденова Карлыгаш Рапыковна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сторож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32" o:spid="_x0000_i1115" type="#_x0000_t75" style="width:87pt;height:109.5pt;visibility:visible">
                  <v:imagedata r:id="rId96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131  от 11.11.2021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Шевченко Станислав Владимирович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электрик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50" o:spid="_x0000_i1116" type="#_x0000_t75" style="width:87.75pt;height:105pt;visibility:visible">
                  <v:imagedata r:id="rId97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1,5 ставки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51-ЛС от 02.09.2009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Шишкина Наталья Алексеевна</w:t>
            </w:r>
            <w:r w:rsidRPr="009270C9">
              <w:rPr>
                <w:rFonts w:ascii="Times New Roman" w:hAnsi="Times New Roman"/>
              </w:rPr>
              <w:tab/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рабочая по ремонту зданий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40" o:spid="_x0000_i1117" type="#_x0000_t75" style="width:87pt;height:108.75pt;visibility:visible">
                  <v:imagedata r:id="rId98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52-ЛС от 23.07.2010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Шульц  Татьяна Васильевна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вахтер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39" o:spid="_x0000_i1118" type="#_x0000_t75" style="width:87.75pt;height:111pt;visibility:visible">
                  <v:imagedata r:id="rId99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51-ЛС от 09.03.2010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Энгишев Бахтияр Зейдикенович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Руководитель НВП</w:t>
            </w:r>
          </w:p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преподаватель НВП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21" o:spid="_x0000_i1119" type="#_x0000_t75" style="width:84pt;height:89.25pt;visibility:visible">
                  <v:imagedata r:id="rId100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1,3 ставки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47-ЛС от 21.08.2017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</w:rPr>
              <w:t>1 категория Пр.№28-п от 18.03.2020 г.</w:t>
            </w: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Якуш Юрий Юсупович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сторож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59" o:spid="_x0000_i1120" type="#_x0000_t75" style="width:86.25pt;height:111pt;visibility:visible">
                  <v:imagedata r:id="rId101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92-ЛС от 04.12.2012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Яценко Александр Петрович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кочегар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58" o:spid="_x0000_i1121" type="#_x0000_t75" style="width:87pt;height:107.25pt;visibility:visible">
                  <v:imagedata r:id="rId102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46-ЛС от 22.09.2014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  <w:tr w:rsidR="0028684D" w:rsidRPr="009270C9" w:rsidTr="00CD0F01">
        <w:tc>
          <w:tcPr>
            <w:tcW w:w="1040" w:type="dxa"/>
          </w:tcPr>
          <w:p w:rsidR="0028684D" w:rsidRPr="009270C9" w:rsidRDefault="0028684D" w:rsidP="00CD0F01">
            <w:pPr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108.</w:t>
            </w:r>
          </w:p>
        </w:tc>
        <w:tc>
          <w:tcPr>
            <w:tcW w:w="270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 w:rsidRPr="009270C9">
              <w:rPr>
                <w:rFonts w:ascii="Times New Roman" w:hAnsi="Times New Roman"/>
              </w:rPr>
              <w:t>Яценко Павел Петрович</w:t>
            </w:r>
          </w:p>
        </w:tc>
        <w:tc>
          <w:tcPr>
            <w:tcW w:w="2520" w:type="dxa"/>
          </w:tcPr>
          <w:p w:rsidR="0028684D" w:rsidRPr="009270C9" w:rsidRDefault="0028684D" w:rsidP="004645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ГККП «Сельскохозяйственный колледж с. Катарколь» </w:t>
            </w:r>
            <w:r w:rsidRPr="009270C9">
              <w:rPr>
                <w:rFonts w:ascii="Times New Roman" w:hAnsi="Times New Roman"/>
              </w:rPr>
              <w:t>сторож</w:t>
            </w:r>
          </w:p>
        </w:tc>
        <w:tc>
          <w:tcPr>
            <w:tcW w:w="198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292D8D">
              <w:rPr>
                <w:rFonts w:ascii="Times New Roman" w:hAnsi="Times New Roman"/>
                <w:noProof/>
                <w:lang w:eastAsia="ru-RU"/>
              </w:rPr>
              <w:pict>
                <v:shape id="Рисунок 61" o:spid="_x0000_i1122" type="#_x0000_t75" style="width:88.5pt;height:106.5pt;visibility:visible">
                  <v:imagedata r:id="rId103" o:title=""/>
                </v:shape>
              </w:pict>
            </w:r>
          </w:p>
        </w:tc>
        <w:tc>
          <w:tcPr>
            <w:tcW w:w="1800" w:type="dxa"/>
          </w:tcPr>
          <w:p w:rsidR="0028684D" w:rsidRPr="009270C9" w:rsidRDefault="0028684D" w:rsidP="00DB10FB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lang w:val="kk-KZ"/>
              </w:rPr>
              <w:t>1 ставка</w:t>
            </w:r>
          </w:p>
        </w:tc>
        <w:tc>
          <w:tcPr>
            <w:tcW w:w="1604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  <w:r w:rsidRPr="009270C9">
              <w:rPr>
                <w:rFonts w:ascii="Times New Roman" w:hAnsi="Times New Roman"/>
                <w:color w:val="000000"/>
              </w:rPr>
              <w:t>46-ЛС от 06.10.2011 г.</w:t>
            </w:r>
          </w:p>
        </w:tc>
        <w:tc>
          <w:tcPr>
            <w:tcW w:w="1996" w:type="dxa"/>
            <w:gridSpan w:val="2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40" w:type="dxa"/>
          </w:tcPr>
          <w:p w:rsidR="0028684D" w:rsidRPr="009270C9" w:rsidRDefault="0028684D" w:rsidP="004645F0">
            <w:pPr>
              <w:rPr>
                <w:rFonts w:ascii="Times New Roman" w:hAnsi="Times New Roman"/>
                <w:lang w:val="kk-KZ"/>
              </w:rPr>
            </w:pPr>
          </w:p>
        </w:tc>
      </w:tr>
    </w:tbl>
    <w:p w:rsidR="0028684D" w:rsidRPr="009270C9" w:rsidRDefault="0028684D" w:rsidP="00FE1902">
      <w:pPr>
        <w:rPr>
          <w:rFonts w:ascii="Times New Roman" w:hAnsi="Times New Roman"/>
          <w:lang w:val="kk-KZ"/>
        </w:rPr>
      </w:pPr>
    </w:p>
    <w:sectPr w:rsidR="0028684D" w:rsidRPr="009270C9" w:rsidSect="00312D62">
      <w:pgSz w:w="16838" w:h="11906" w:orient="landscape"/>
      <w:pgMar w:top="851" w:right="1134" w:bottom="107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E10E4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66A5A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2D645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7D05C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2E642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42AA5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91A23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4C4F5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9602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0F898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56624D6"/>
    <w:multiLevelType w:val="hybridMultilevel"/>
    <w:tmpl w:val="B1A81B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34B7"/>
    <w:rsid w:val="000101E5"/>
    <w:rsid w:val="00052774"/>
    <w:rsid w:val="00064DD1"/>
    <w:rsid w:val="0009248D"/>
    <w:rsid w:val="000A344A"/>
    <w:rsid w:val="000A46C4"/>
    <w:rsid w:val="000A7C33"/>
    <w:rsid w:val="00105395"/>
    <w:rsid w:val="001121DD"/>
    <w:rsid w:val="001379A5"/>
    <w:rsid w:val="001603EC"/>
    <w:rsid w:val="00162A89"/>
    <w:rsid w:val="0018352F"/>
    <w:rsid w:val="00192718"/>
    <w:rsid w:val="00196ABB"/>
    <w:rsid w:val="001B5E0B"/>
    <w:rsid w:val="001C5E2B"/>
    <w:rsid w:val="002010D6"/>
    <w:rsid w:val="00203869"/>
    <w:rsid w:val="0021361E"/>
    <w:rsid w:val="0022042F"/>
    <w:rsid w:val="00223AA4"/>
    <w:rsid w:val="002452B2"/>
    <w:rsid w:val="0024658C"/>
    <w:rsid w:val="002758C5"/>
    <w:rsid w:val="0028684D"/>
    <w:rsid w:val="00292D8D"/>
    <w:rsid w:val="002931A8"/>
    <w:rsid w:val="002A6C34"/>
    <w:rsid w:val="002B2A65"/>
    <w:rsid w:val="002B7464"/>
    <w:rsid w:val="002C3D5E"/>
    <w:rsid w:val="002D5756"/>
    <w:rsid w:val="002E2152"/>
    <w:rsid w:val="002F1C67"/>
    <w:rsid w:val="002F2900"/>
    <w:rsid w:val="003069B0"/>
    <w:rsid w:val="00312D62"/>
    <w:rsid w:val="00383EEA"/>
    <w:rsid w:val="003A28E1"/>
    <w:rsid w:val="003F160E"/>
    <w:rsid w:val="003F1868"/>
    <w:rsid w:val="00404D49"/>
    <w:rsid w:val="00445B05"/>
    <w:rsid w:val="004522FF"/>
    <w:rsid w:val="00453718"/>
    <w:rsid w:val="00453E38"/>
    <w:rsid w:val="00460AB8"/>
    <w:rsid w:val="004645F0"/>
    <w:rsid w:val="00464821"/>
    <w:rsid w:val="00481FA6"/>
    <w:rsid w:val="004B753C"/>
    <w:rsid w:val="00505E20"/>
    <w:rsid w:val="005375E3"/>
    <w:rsid w:val="0056286A"/>
    <w:rsid w:val="005633EF"/>
    <w:rsid w:val="005A1CBF"/>
    <w:rsid w:val="005A78CF"/>
    <w:rsid w:val="005B17AA"/>
    <w:rsid w:val="005D69F3"/>
    <w:rsid w:val="005E0483"/>
    <w:rsid w:val="005E66C9"/>
    <w:rsid w:val="00626890"/>
    <w:rsid w:val="00640920"/>
    <w:rsid w:val="00691AD2"/>
    <w:rsid w:val="006A784D"/>
    <w:rsid w:val="006B7167"/>
    <w:rsid w:val="006C6F16"/>
    <w:rsid w:val="0072450A"/>
    <w:rsid w:val="00736B81"/>
    <w:rsid w:val="0074354C"/>
    <w:rsid w:val="007471EC"/>
    <w:rsid w:val="00785E8D"/>
    <w:rsid w:val="00793BD4"/>
    <w:rsid w:val="0079554D"/>
    <w:rsid w:val="007961B2"/>
    <w:rsid w:val="007B6794"/>
    <w:rsid w:val="007C0493"/>
    <w:rsid w:val="007D00A9"/>
    <w:rsid w:val="007E1911"/>
    <w:rsid w:val="007E53D7"/>
    <w:rsid w:val="00802499"/>
    <w:rsid w:val="00803236"/>
    <w:rsid w:val="00813628"/>
    <w:rsid w:val="00814B9B"/>
    <w:rsid w:val="0083154C"/>
    <w:rsid w:val="00851AF0"/>
    <w:rsid w:val="00855B57"/>
    <w:rsid w:val="00861D51"/>
    <w:rsid w:val="00870D69"/>
    <w:rsid w:val="008B5DCE"/>
    <w:rsid w:val="008D42A4"/>
    <w:rsid w:val="008F1861"/>
    <w:rsid w:val="008F5BD5"/>
    <w:rsid w:val="009270C9"/>
    <w:rsid w:val="009301DD"/>
    <w:rsid w:val="00933633"/>
    <w:rsid w:val="009761BA"/>
    <w:rsid w:val="009877AC"/>
    <w:rsid w:val="009978FD"/>
    <w:rsid w:val="009F3793"/>
    <w:rsid w:val="00A35C06"/>
    <w:rsid w:val="00A367F4"/>
    <w:rsid w:val="00A369CD"/>
    <w:rsid w:val="00A52187"/>
    <w:rsid w:val="00A57500"/>
    <w:rsid w:val="00A711BE"/>
    <w:rsid w:val="00A967C8"/>
    <w:rsid w:val="00AE708D"/>
    <w:rsid w:val="00B028D0"/>
    <w:rsid w:val="00B24D4E"/>
    <w:rsid w:val="00B61071"/>
    <w:rsid w:val="00B73E9F"/>
    <w:rsid w:val="00B7455B"/>
    <w:rsid w:val="00B96DBC"/>
    <w:rsid w:val="00BC766B"/>
    <w:rsid w:val="00BF4C33"/>
    <w:rsid w:val="00BF63F3"/>
    <w:rsid w:val="00BF757E"/>
    <w:rsid w:val="00C16107"/>
    <w:rsid w:val="00C51FD1"/>
    <w:rsid w:val="00CA1C9E"/>
    <w:rsid w:val="00CD0F01"/>
    <w:rsid w:val="00CD1C2F"/>
    <w:rsid w:val="00CF0F69"/>
    <w:rsid w:val="00CF7632"/>
    <w:rsid w:val="00D15639"/>
    <w:rsid w:val="00D40F0E"/>
    <w:rsid w:val="00D448E4"/>
    <w:rsid w:val="00D675A0"/>
    <w:rsid w:val="00D80692"/>
    <w:rsid w:val="00D85FF7"/>
    <w:rsid w:val="00DA1579"/>
    <w:rsid w:val="00DA3AC4"/>
    <w:rsid w:val="00DA560A"/>
    <w:rsid w:val="00DB10FB"/>
    <w:rsid w:val="00DB37F9"/>
    <w:rsid w:val="00DE029B"/>
    <w:rsid w:val="00DF175E"/>
    <w:rsid w:val="00E035F3"/>
    <w:rsid w:val="00E30AC2"/>
    <w:rsid w:val="00E47A63"/>
    <w:rsid w:val="00E539B6"/>
    <w:rsid w:val="00E90760"/>
    <w:rsid w:val="00E934B7"/>
    <w:rsid w:val="00EB31E6"/>
    <w:rsid w:val="00EC6064"/>
    <w:rsid w:val="00EE087E"/>
    <w:rsid w:val="00EF76E2"/>
    <w:rsid w:val="00F0332D"/>
    <w:rsid w:val="00F258F3"/>
    <w:rsid w:val="00F35C07"/>
    <w:rsid w:val="00F5346E"/>
    <w:rsid w:val="00F553E1"/>
    <w:rsid w:val="00F77E8C"/>
    <w:rsid w:val="00F90F56"/>
    <w:rsid w:val="00F930FF"/>
    <w:rsid w:val="00FB0E36"/>
    <w:rsid w:val="00FE1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869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C51FD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0332D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table" w:styleId="TableGrid">
    <w:name w:val="Table Grid"/>
    <w:basedOn w:val="TableNormal"/>
    <w:uiPriority w:val="99"/>
    <w:rsid w:val="00FE190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C51FD1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089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emf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emf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5" Type="http://schemas.openxmlformats.org/officeDocument/2006/relationships/image" Target="media/image1.emf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png"/><Relationship Id="rId100" Type="http://schemas.openxmlformats.org/officeDocument/2006/relationships/image" Target="media/image96.jpeg"/><Relationship Id="rId105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emf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emf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emf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1212</TotalTime>
  <Pages>27</Pages>
  <Words>2418</Words>
  <Characters>13786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UserPC</cp:lastModifiedBy>
  <cp:revision>49</cp:revision>
  <dcterms:created xsi:type="dcterms:W3CDTF">2023-09-04T09:13:00Z</dcterms:created>
  <dcterms:modified xsi:type="dcterms:W3CDTF">2023-09-29T05:11:00Z</dcterms:modified>
</cp:coreProperties>
</file>